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0EB6CC" w14:textId="24AF4E0E" w:rsidR="00B01B67" w:rsidRDefault="00CD739C">
      <w:pPr>
        <w:pStyle w:val="Title"/>
      </w:pPr>
      <w:r>
        <w:t>Mongolia</w:t>
      </w:r>
      <w:bookmarkStart w:id="0" w:name="_GoBack"/>
      <w:bookmarkEnd w:id="0"/>
      <w:r>
        <w:t xml:space="preserve"> Missions trip Oct 2018</w:t>
      </w:r>
    </w:p>
    <w:p w14:paraId="17DA84BD" w14:textId="7469D69D" w:rsidR="00B01B67" w:rsidRDefault="00AB7385" w:rsidP="00AC1C79">
      <w:pPr>
        <w:pStyle w:val="Heading1"/>
      </w:pPr>
      <w:r>
        <w:t>Summary</w:t>
      </w:r>
    </w:p>
    <w:p w14:paraId="01D053D5" w14:textId="77777777" w:rsidR="00823554" w:rsidRDefault="00D9093C" w:rsidP="009A2D85">
      <w:r>
        <w:t xml:space="preserve">Hi Bro Danny just thought I’d </w:t>
      </w:r>
      <w:r w:rsidR="005660E2">
        <w:t>send you a summary</w:t>
      </w:r>
      <w:r w:rsidR="00511828">
        <w:t xml:space="preserve"> update </w:t>
      </w:r>
      <w:r w:rsidR="005660E2">
        <w:t xml:space="preserve"> of </w:t>
      </w:r>
      <w:r w:rsidR="00511828">
        <w:t xml:space="preserve">trip so </w:t>
      </w:r>
      <w:r w:rsidR="0050530E">
        <w:t>far</w:t>
      </w:r>
      <w:r w:rsidR="00D67ED6">
        <w:t xml:space="preserve"> !</w:t>
      </w:r>
      <w:r w:rsidR="00994513">
        <w:t xml:space="preserve"> </w:t>
      </w:r>
      <w:r w:rsidR="00BF6DA0">
        <w:t>Short trip but felt it was needful</w:t>
      </w:r>
      <w:r w:rsidR="00AC1265">
        <w:t xml:space="preserve"> with the help of the Lord</w:t>
      </w:r>
      <w:r w:rsidR="009976BF">
        <w:t xml:space="preserve"> to try sort </w:t>
      </w:r>
      <w:r w:rsidR="00623162">
        <w:t xml:space="preserve">out some of the confusion </w:t>
      </w:r>
      <w:r w:rsidR="00AC1265">
        <w:t>the old Devils trying to bring</w:t>
      </w:r>
      <w:r w:rsidR="003B6777">
        <w:t xml:space="preserve"> when God is really stirring, </w:t>
      </w:r>
      <w:r w:rsidR="00287595">
        <w:t xml:space="preserve">moving &amp; working </w:t>
      </w:r>
      <w:r w:rsidR="00EE26DA">
        <w:t xml:space="preserve">among his people in Mongolia </w:t>
      </w:r>
      <w:r w:rsidR="00287595">
        <w:t>!</w:t>
      </w:r>
      <w:r w:rsidR="00B91B73">
        <w:t xml:space="preserve"> Also </w:t>
      </w:r>
      <w:r w:rsidR="00A82789">
        <w:t>make contact</w:t>
      </w:r>
      <w:r w:rsidR="007B42C2">
        <w:t xml:space="preserve"> &amp; encourage </w:t>
      </w:r>
      <w:r w:rsidR="00A82789">
        <w:t xml:space="preserve">the different believers that have been baptized, </w:t>
      </w:r>
      <w:r w:rsidR="00675944">
        <w:t xml:space="preserve">as well as follow up with the work of </w:t>
      </w:r>
      <w:r w:rsidR="0017571B">
        <w:t>message translations</w:t>
      </w:r>
      <w:r w:rsidR="002B7E84">
        <w:t xml:space="preserve"> which we </w:t>
      </w:r>
      <w:r w:rsidR="0045027F">
        <w:t xml:space="preserve">were trying to get </w:t>
      </w:r>
      <w:r w:rsidR="00C0347B">
        <w:t xml:space="preserve">worked out </w:t>
      </w:r>
      <w:r w:rsidR="00F349AC">
        <w:t xml:space="preserve">when we were </w:t>
      </w:r>
      <w:r w:rsidR="00EF34C2">
        <w:t xml:space="preserve">here </w:t>
      </w:r>
      <w:r w:rsidR="002A6E03">
        <w:t xml:space="preserve">earlier this year in May ! </w:t>
      </w:r>
      <w:r w:rsidR="00AA6CD4">
        <w:t>Appreciate your help</w:t>
      </w:r>
      <w:r w:rsidR="00B65584">
        <w:t>, encouragement</w:t>
      </w:r>
      <w:r w:rsidR="00AA6CD4">
        <w:t xml:space="preserve"> &amp; the prayers of the saints !</w:t>
      </w:r>
    </w:p>
    <w:p w14:paraId="6CFB95B0" w14:textId="77777777" w:rsidR="00823554" w:rsidRDefault="00384B40" w:rsidP="009A2D85">
      <w:r>
        <w:t>Shalom</w:t>
      </w:r>
      <w:r w:rsidR="00823554">
        <w:t xml:space="preserve"> </w:t>
      </w:r>
    </w:p>
    <w:p w14:paraId="398CDE11" w14:textId="41EE45E1" w:rsidR="00384B40" w:rsidRDefault="00384B40" w:rsidP="009A2D85">
      <w:r>
        <w:t>Leon</w:t>
      </w:r>
    </w:p>
    <w:p w14:paraId="0D1B17E4" w14:textId="5645147E" w:rsidR="00CE12D9" w:rsidRDefault="00B95C69" w:rsidP="009A2D85">
      <w:r>
        <w:rPr>
          <w:noProof/>
        </w:rPr>
        <w:lastRenderedPageBreak/>
        <w:drawing>
          <wp:anchor distT="0" distB="0" distL="114300" distR="114300" simplePos="0" relativeHeight="251660288" behindDoc="0" locked="0" layoutInCell="1" allowOverlap="1" wp14:anchorId="66C0D8F8" wp14:editId="5235F8A8">
            <wp:simplePos x="0" y="0"/>
            <wp:positionH relativeFrom="column">
              <wp:posOffset>1212215</wp:posOffset>
            </wp:positionH>
            <wp:positionV relativeFrom="paragraph">
              <wp:posOffset>200660</wp:posOffset>
            </wp:positionV>
            <wp:extent cx="3904615" cy="6130925"/>
            <wp:effectExtent l="0" t="0" r="635"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04615" cy="6130925"/>
                    </a:xfrm>
                    <a:prstGeom prst="rect">
                      <a:avLst/>
                    </a:prstGeom>
                  </pic:spPr>
                </pic:pic>
              </a:graphicData>
            </a:graphic>
            <wp14:sizeRelH relativeFrom="margin">
              <wp14:pctWidth>0</wp14:pctWidth>
            </wp14:sizeRelH>
            <wp14:sizeRelV relativeFrom="margin">
              <wp14:pctHeight>0</wp14:pctHeight>
            </wp14:sizeRelV>
          </wp:anchor>
        </w:drawing>
      </w:r>
    </w:p>
    <w:p w14:paraId="4F02593C" w14:textId="620B3A40" w:rsidR="003E5F7C" w:rsidRDefault="000E52E2" w:rsidP="00635AEC">
      <w:r>
        <w:t>Long</w:t>
      </w:r>
      <w:r w:rsidR="007656D0">
        <w:t xml:space="preserve"> overnight</w:t>
      </w:r>
      <w:r w:rsidR="00CF1747">
        <w:t xml:space="preserve"> flight to Beijing. Spent afternoon &amp; eve in the airport. Had managed to get connecting flight with </w:t>
      </w:r>
      <w:proofErr w:type="spellStart"/>
      <w:r w:rsidR="00CF1747">
        <w:t>Miat</w:t>
      </w:r>
      <w:proofErr w:type="spellEnd"/>
      <w:r w:rsidR="00CF1747">
        <w:t xml:space="preserve"> airlines same evening on to Ulaanbaatar. Arrived 11.30pm Sat. Bro Ari arranged with friend to pick me up at airport. They took me straight to small hotel right by his home where he had arranged real good deal with manager. Wanted me to stay close so we could spend as much time as possible together around the Word &amp; fellowshipping</w:t>
      </w:r>
      <w:r w:rsidR="00277787">
        <w:t xml:space="preserve"> !</w:t>
      </w:r>
    </w:p>
    <w:p w14:paraId="3A98A1B8" w14:textId="79FFE7F7" w:rsidR="009F7F22" w:rsidRDefault="00780BEE" w:rsidP="00635AEC">
      <w:r>
        <w:rPr>
          <w:noProof/>
        </w:rPr>
        <w:lastRenderedPageBreak/>
        <w:drawing>
          <wp:anchor distT="0" distB="0" distL="114300" distR="114300" simplePos="0" relativeHeight="251662336" behindDoc="0" locked="0" layoutInCell="1" allowOverlap="1" wp14:anchorId="308015EB" wp14:editId="7B2D31B2">
            <wp:simplePos x="0" y="0"/>
            <wp:positionH relativeFrom="column">
              <wp:posOffset>408305</wp:posOffset>
            </wp:positionH>
            <wp:positionV relativeFrom="paragraph">
              <wp:posOffset>483870</wp:posOffset>
            </wp:positionV>
            <wp:extent cx="6675120" cy="667512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6675120" cy="6675120"/>
                    </a:xfrm>
                    <a:prstGeom prst="rect">
                      <a:avLst/>
                    </a:prstGeom>
                  </pic:spPr>
                </pic:pic>
              </a:graphicData>
            </a:graphic>
          </wp:anchor>
        </w:drawing>
      </w:r>
    </w:p>
    <w:p w14:paraId="58B062EB" w14:textId="3BAD15CC" w:rsidR="00CC2CFB" w:rsidRPr="00B41A1E" w:rsidRDefault="00AA1B10">
      <w:pPr>
        <w:rPr>
          <w:lang w:val="en-CA"/>
        </w:rPr>
      </w:pPr>
      <w:r>
        <w:t xml:space="preserve">Sat morning met with Bro Ari </w:t>
      </w:r>
      <w:r w:rsidR="00DD06DD">
        <w:t xml:space="preserve">&amp; friend of his, Paul. Fellowshipped </w:t>
      </w:r>
      <w:r w:rsidR="0001776A">
        <w:t xml:space="preserve">&amp; discussed </w:t>
      </w:r>
      <w:r w:rsidR="00946539">
        <w:t>some issues.</w:t>
      </w:r>
      <w:r w:rsidR="00B41AD0">
        <w:t xml:space="preserve"> Ari</w:t>
      </w:r>
      <w:r w:rsidR="00D65047">
        <w:rPr>
          <w:lang w:val="en-CA"/>
        </w:rPr>
        <w:t xml:space="preserve"> had to leave for another appointment</w:t>
      </w:r>
      <w:r w:rsidR="00E353C8">
        <w:rPr>
          <w:lang w:val="en-CA"/>
        </w:rPr>
        <w:t xml:space="preserve"> Paul and I started walking to find a bank to exchange some </w:t>
      </w:r>
      <w:r w:rsidR="00B41AD0">
        <w:t>funds</w:t>
      </w:r>
      <w:r w:rsidR="00577AE3">
        <w:t xml:space="preserve"> into </w:t>
      </w:r>
      <w:r w:rsidR="00BF1D98">
        <w:t xml:space="preserve">Mongolian </w:t>
      </w:r>
      <w:proofErr w:type="spellStart"/>
      <w:r w:rsidR="00577AE3">
        <w:t>Tugeruk</w:t>
      </w:r>
      <w:proofErr w:type="spellEnd"/>
      <w:r w:rsidR="00BF1D98">
        <w:t>.</w:t>
      </w:r>
      <w:r w:rsidR="005E25EF">
        <w:t xml:space="preserve"> While walking down a main road I hear someone yell out a car window as it </w:t>
      </w:r>
      <w:r w:rsidR="002E0A23">
        <w:t xml:space="preserve">goes by “Hey Leon". </w:t>
      </w:r>
      <w:r w:rsidR="00CE3BE6">
        <w:t>So he pulls over &amp; it was our old friend</w:t>
      </w:r>
      <w:r w:rsidR="00F70699">
        <w:t xml:space="preserve"> pastor</w:t>
      </w:r>
      <w:r w:rsidR="00CE3BE6">
        <w:t xml:space="preserve"> </w:t>
      </w:r>
      <w:proofErr w:type="spellStart"/>
      <w:r w:rsidR="00CE3BE6">
        <w:t>Ultsi</w:t>
      </w:r>
      <w:proofErr w:type="spellEnd"/>
      <w:r w:rsidR="00CE3BE6">
        <w:t xml:space="preserve"> </w:t>
      </w:r>
      <w:r w:rsidR="00F73D77">
        <w:t xml:space="preserve">(ex-prisoner) </w:t>
      </w:r>
      <w:r w:rsidR="00F70699">
        <w:t xml:space="preserve">from </w:t>
      </w:r>
      <w:r w:rsidR="009564D9">
        <w:t xml:space="preserve">the church in </w:t>
      </w:r>
      <w:proofErr w:type="spellStart"/>
      <w:r w:rsidR="00F70699">
        <w:t>Zunhara</w:t>
      </w:r>
      <w:proofErr w:type="spellEnd"/>
      <w:r w:rsidR="00F70699">
        <w:t xml:space="preserve"> where we had </w:t>
      </w:r>
      <w:r w:rsidR="00AF74D9">
        <w:t xml:space="preserve">couple of services </w:t>
      </w:r>
      <w:r w:rsidR="002974B2">
        <w:t>last year.</w:t>
      </w:r>
      <w:r w:rsidR="005C3586">
        <w:t xml:space="preserve"> </w:t>
      </w:r>
      <w:r w:rsidR="005439A6">
        <w:t xml:space="preserve">Can see him in pic above </w:t>
      </w:r>
      <w:r w:rsidR="00477A1C">
        <w:t xml:space="preserve">next to guy with hat on. He </w:t>
      </w:r>
      <w:r w:rsidR="005B3714">
        <w:rPr>
          <w:lang w:val="en-CA"/>
        </w:rPr>
        <w:t xml:space="preserve">was real happy to see me and was only </w:t>
      </w:r>
      <w:r w:rsidR="00A10CBD">
        <w:rPr>
          <w:lang w:val="en-CA"/>
        </w:rPr>
        <w:t>in UB</w:t>
      </w:r>
      <w:r w:rsidR="005B3714">
        <w:rPr>
          <w:lang w:val="en-CA"/>
        </w:rPr>
        <w:t xml:space="preserve">  for a couple of days</w:t>
      </w:r>
      <w:r w:rsidR="00A10CBD">
        <w:t xml:space="preserve">. </w:t>
      </w:r>
      <w:r w:rsidR="00517979">
        <w:rPr>
          <w:lang w:val="en-CA"/>
        </w:rPr>
        <w:lastRenderedPageBreak/>
        <w:t xml:space="preserve">Then driving 10 or 12 hours back to </w:t>
      </w:r>
      <w:proofErr w:type="spellStart"/>
      <w:r w:rsidR="00D607C1">
        <w:t>Kuvskol</w:t>
      </w:r>
      <w:proofErr w:type="spellEnd"/>
      <w:r w:rsidR="00517979">
        <w:rPr>
          <w:lang w:val="en-CA"/>
        </w:rPr>
        <w:t xml:space="preserve"> where they have moved to and started a little church</w:t>
      </w:r>
      <w:r w:rsidR="002168ED">
        <w:rPr>
          <w:lang w:val="en-CA"/>
        </w:rPr>
        <w:t>.</w:t>
      </w:r>
      <w:r w:rsidR="004F38E2">
        <w:rPr>
          <w:lang w:val="en-CA"/>
        </w:rPr>
        <w:t xml:space="preserve"> They like it there.</w:t>
      </w:r>
      <w:r w:rsidR="002168ED">
        <w:rPr>
          <w:lang w:val="en-CA"/>
        </w:rPr>
        <w:t xml:space="preserve"> </w:t>
      </w:r>
      <w:r w:rsidR="006F302D">
        <w:rPr>
          <w:lang w:val="en-CA"/>
        </w:rPr>
        <w:t xml:space="preserve">I told him the </w:t>
      </w:r>
      <w:r w:rsidR="002168ED">
        <w:rPr>
          <w:lang w:val="en-CA"/>
        </w:rPr>
        <w:t xml:space="preserve">Lord </w:t>
      </w:r>
      <w:r w:rsidR="006F302D">
        <w:rPr>
          <w:lang w:val="en-CA"/>
        </w:rPr>
        <w:t xml:space="preserve">willing you and I may </w:t>
      </w:r>
      <w:r w:rsidR="00BD252B">
        <w:rPr>
          <w:lang w:val="en-CA"/>
        </w:rPr>
        <w:t>travel up</w:t>
      </w:r>
      <w:r w:rsidR="006F302D">
        <w:rPr>
          <w:lang w:val="en-CA"/>
        </w:rPr>
        <w:t xml:space="preserve"> </w:t>
      </w:r>
      <w:r w:rsidR="00B82653">
        <w:rPr>
          <w:lang w:val="en-CA"/>
        </w:rPr>
        <w:t xml:space="preserve">there </w:t>
      </w:r>
      <w:r w:rsidR="00174056">
        <w:rPr>
          <w:lang w:val="en-CA"/>
        </w:rPr>
        <w:t xml:space="preserve"> next time to see him.</w:t>
      </w:r>
      <w:r w:rsidR="00596682">
        <w:rPr>
          <w:lang w:val="en-CA"/>
        </w:rPr>
        <w:t xml:space="preserve"> </w:t>
      </w:r>
      <w:r w:rsidR="00D31092">
        <w:rPr>
          <w:lang w:val="en-CA"/>
        </w:rPr>
        <w:t xml:space="preserve">He drove us to </w:t>
      </w:r>
      <w:proofErr w:type="spellStart"/>
      <w:r w:rsidR="002E6F2F">
        <w:rPr>
          <w:lang w:val="en-CA"/>
        </w:rPr>
        <w:t>eMart</w:t>
      </w:r>
      <w:proofErr w:type="spellEnd"/>
      <w:r w:rsidR="002E6F2F">
        <w:rPr>
          <w:lang w:val="en-CA"/>
        </w:rPr>
        <w:t xml:space="preserve"> where </w:t>
      </w:r>
      <w:r w:rsidR="00266AB8">
        <w:rPr>
          <w:lang w:val="en-CA"/>
        </w:rPr>
        <w:t>could exchange currency</w:t>
      </w:r>
      <w:r w:rsidR="0026159A">
        <w:rPr>
          <w:lang w:val="en-CA"/>
        </w:rPr>
        <w:t xml:space="preserve"> etc. </w:t>
      </w:r>
      <w:r w:rsidR="00596682">
        <w:rPr>
          <w:lang w:val="en-CA"/>
        </w:rPr>
        <w:t xml:space="preserve">Don't believe it was </w:t>
      </w:r>
      <w:r w:rsidR="00B82653">
        <w:rPr>
          <w:lang w:val="en-CA"/>
        </w:rPr>
        <w:t>a coincidence.</w:t>
      </w:r>
      <w:r w:rsidR="00A92488">
        <w:rPr>
          <w:lang w:val="en-CA"/>
        </w:rPr>
        <w:t xml:space="preserve"> </w:t>
      </w:r>
      <w:r w:rsidR="00667C8A">
        <w:rPr>
          <w:lang w:val="en-CA"/>
        </w:rPr>
        <w:t xml:space="preserve">Then took long walk </w:t>
      </w:r>
      <w:r w:rsidR="007C6702">
        <w:rPr>
          <w:lang w:val="en-CA"/>
        </w:rPr>
        <w:t xml:space="preserve">past Baptist Church where </w:t>
      </w:r>
      <w:r w:rsidR="005C39A5">
        <w:rPr>
          <w:lang w:val="en-CA"/>
        </w:rPr>
        <w:t xml:space="preserve">spoke to pastor </w:t>
      </w:r>
      <w:proofErr w:type="spellStart"/>
      <w:r w:rsidR="005C39A5">
        <w:rPr>
          <w:lang w:val="en-CA"/>
        </w:rPr>
        <w:t>Eggi</w:t>
      </w:r>
      <w:proofErr w:type="spellEnd"/>
      <w:r w:rsidR="005C39A5">
        <w:rPr>
          <w:lang w:val="en-CA"/>
        </w:rPr>
        <w:t xml:space="preserve"> &amp; </w:t>
      </w:r>
      <w:proofErr w:type="spellStart"/>
      <w:r w:rsidR="005C39A5">
        <w:rPr>
          <w:lang w:val="en-CA"/>
        </w:rPr>
        <w:t>Sanhuu</w:t>
      </w:r>
      <w:proofErr w:type="spellEnd"/>
      <w:r w:rsidR="00BC1691">
        <w:rPr>
          <w:lang w:val="en-CA"/>
        </w:rPr>
        <w:t xml:space="preserve"> who informed me they just completed </w:t>
      </w:r>
      <w:r w:rsidR="00937335">
        <w:rPr>
          <w:lang w:val="en-CA"/>
        </w:rPr>
        <w:t xml:space="preserve">corrections &amp; concordance </w:t>
      </w:r>
      <w:r w:rsidR="005E4EBB">
        <w:rPr>
          <w:lang w:val="en-CA"/>
        </w:rPr>
        <w:t>for the Mongolian King James Bible</w:t>
      </w:r>
      <w:r w:rsidR="00795261">
        <w:rPr>
          <w:lang w:val="en-CA"/>
        </w:rPr>
        <w:t xml:space="preserve"> the previous day &amp; getting it off to </w:t>
      </w:r>
      <w:r w:rsidR="000F0878">
        <w:rPr>
          <w:lang w:val="en-CA"/>
        </w:rPr>
        <w:t xml:space="preserve">print asap. </w:t>
      </w:r>
      <w:r w:rsidR="000463D6">
        <w:rPr>
          <w:lang w:val="en-CA"/>
        </w:rPr>
        <w:t xml:space="preserve">After that </w:t>
      </w:r>
      <w:r w:rsidR="00121FE5">
        <w:rPr>
          <w:lang w:val="en-CA"/>
        </w:rPr>
        <w:t xml:space="preserve">to </w:t>
      </w:r>
      <w:proofErr w:type="spellStart"/>
      <w:r w:rsidR="00667C8A">
        <w:rPr>
          <w:lang w:val="en-CA"/>
        </w:rPr>
        <w:t>Sukbatar</w:t>
      </w:r>
      <w:proofErr w:type="spellEnd"/>
      <w:r w:rsidR="00667C8A">
        <w:rPr>
          <w:lang w:val="en-CA"/>
        </w:rPr>
        <w:t xml:space="preserve"> Square &amp; </w:t>
      </w:r>
      <w:r w:rsidR="001F329A">
        <w:rPr>
          <w:lang w:val="en-CA"/>
        </w:rPr>
        <w:t>on to say hi</w:t>
      </w:r>
      <w:r w:rsidR="00121FE5">
        <w:rPr>
          <w:lang w:val="en-CA"/>
        </w:rPr>
        <w:t xml:space="preserve"> to Zola at the guest </w:t>
      </w:r>
      <w:proofErr w:type="spellStart"/>
      <w:r w:rsidR="00121FE5">
        <w:rPr>
          <w:lang w:val="en-CA"/>
        </w:rPr>
        <w:t>hse</w:t>
      </w:r>
      <w:proofErr w:type="spellEnd"/>
      <w:r w:rsidR="00121FE5">
        <w:rPr>
          <w:lang w:val="en-CA"/>
        </w:rPr>
        <w:t xml:space="preserve"> where you Della &amp; I stayed in May.</w:t>
      </w:r>
      <w:r w:rsidR="006A0CF2">
        <w:rPr>
          <w:lang w:val="en-CA"/>
        </w:rPr>
        <w:t xml:space="preserve"> </w:t>
      </w:r>
      <w:r w:rsidR="00C70E28">
        <w:rPr>
          <w:lang w:val="en-CA"/>
        </w:rPr>
        <w:t xml:space="preserve">Had snack </w:t>
      </w:r>
      <w:r w:rsidR="00BF72CA">
        <w:rPr>
          <w:lang w:val="en-CA"/>
        </w:rPr>
        <w:t xml:space="preserve">by </w:t>
      </w:r>
      <w:proofErr w:type="spellStart"/>
      <w:r w:rsidR="00BF72CA">
        <w:rPr>
          <w:lang w:val="en-CA"/>
        </w:rPr>
        <w:t>Seuol</w:t>
      </w:r>
      <w:proofErr w:type="spellEnd"/>
      <w:r w:rsidR="00BF72CA">
        <w:rPr>
          <w:lang w:val="en-CA"/>
        </w:rPr>
        <w:t xml:space="preserve"> Street &amp; made some calls </w:t>
      </w:r>
      <w:r w:rsidR="00A34884">
        <w:rPr>
          <w:lang w:val="en-CA"/>
        </w:rPr>
        <w:t xml:space="preserve">&amp; texts </w:t>
      </w:r>
      <w:r w:rsidR="00AB0AB7">
        <w:rPr>
          <w:lang w:val="en-CA"/>
        </w:rPr>
        <w:t xml:space="preserve">to try line up some </w:t>
      </w:r>
      <w:proofErr w:type="spellStart"/>
      <w:r w:rsidR="008B48D4">
        <w:rPr>
          <w:lang w:val="en-CA"/>
        </w:rPr>
        <w:t>some</w:t>
      </w:r>
      <w:proofErr w:type="spellEnd"/>
      <w:r w:rsidR="008B48D4">
        <w:rPr>
          <w:lang w:val="en-CA"/>
        </w:rPr>
        <w:t xml:space="preserve"> meetings &amp; </w:t>
      </w:r>
      <w:proofErr w:type="spellStart"/>
      <w:r w:rsidR="008B48D4">
        <w:rPr>
          <w:lang w:val="en-CA"/>
        </w:rPr>
        <w:t>apts</w:t>
      </w:r>
      <w:proofErr w:type="spellEnd"/>
      <w:r w:rsidR="008B48D4">
        <w:rPr>
          <w:lang w:val="en-CA"/>
        </w:rPr>
        <w:t xml:space="preserve"> </w:t>
      </w:r>
      <w:r w:rsidR="00662EB6">
        <w:rPr>
          <w:lang w:val="en-CA"/>
        </w:rPr>
        <w:t xml:space="preserve">over next few days. </w:t>
      </w:r>
      <w:r w:rsidR="003555B4">
        <w:rPr>
          <w:lang w:val="en-CA"/>
        </w:rPr>
        <w:t xml:space="preserve">Walked up to Peace Ave &amp; </w:t>
      </w:r>
      <w:r w:rsidR="00C331A5">
        <w:rPr>
          <w:lang w:val="en-CA"/>
        </w:rPr>
        <w:t xml:space="preserve">took taxi back </w:t>
      </w:r>
      <w:proofErr w:type="spellStart"/>
      <w:r w:rsidR="0076358A">
        <w:rPr>
          <w:lang w:val="en-CA"/>
        </w:rPr>
        <w:t>aprox</w:t>
      </w:r>
      <w:proofErr w:type="spellEnd"/>
      <w:r w:rsidR="0076358A">
        <w:rPr>
          <w:lang w:val="en-CA"/>
        </w:rPr>
        <w:t xml:space="preserve"> 9pm – long day !</w:t>
      </w:r>
    </w:p>
    <w:p w14:paraId="547C0220" w14:textId="7E8EFC01" w:rsidR="00EE1B10" w:rsidRDefault="00D8465C">
      <w:r>
        <w:rPr>
          <w:noProof/>
        </w:rPr>
        <w:lastRenderedPageBreak/>
        <w:drawing>
          <wp:anchor distT="0" distB="0" distL="114300" distR="114300" simplePos="0" relativeHeight="251659264" behindDoc="0" locked="0" layoutInCell="1" allowOverlap="1" wp14:anchorId="7C00FDD8" wp14:editId="52CC4E38">
            <wp:simplePos x="0" y="0"/>
            <wp:positionH relativeFrom="column">
              <wp:posOffset>-548640</wp:posOffset>
            </wp:positionH>
            <wp:positionV relativeFrom="paragraph">
              <wp:posOffset>1688465</wp:posOffset>
            </wp:positionV>
            <wp:extent cx="6675120" cy="66751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75120" cy="6675120"/>
                    </a:xfrm>
                    <a:prstGeom prst="rect">
                      <a:avLst/>
                    </a:prstGeom>
                  </pic:spPr>
                </pic:pic>
              </a:graphicData>
            </a:graphic>
          </wp:anchor>
        </w:drawing>
      </w:r>
      <w:r w:rsidR="00A65037">
        <w:t xml:space="preserve">Bro Ari </w:t>
      </w:r>
      <w:r w:rsidR="00CE31AA">
        <w:t xml:space="preserve">had resigned his </w:t>
      </w:r>
      <w:r w:rsidR="00F45E6B">
        <w:t xml:space="preserve">position as pastor </w:t>
      </w:r>
      <w:r w:rsidR="00CD345A">
        <w:t xml:space="preserve">with </w:t>
      </w:r>
      <w:r w:rsidR="00AA7FBF">
        <w:t xml:space="preserve">denominational church </w:t>
      </w:r>
      <w:proofErr w:type="spellStart"/>
      <w:r w:rsidR="00AA7FBF">
        <w:t>organisation</w:t>
      </w:r>
      <w:proofErr w:type="spellEnd"/>
      <w:r w:rsidR="00AA7FBF">
        <w:t xml:space="preserve"> </w:t>
      </w:r>
      <w:r w:rsidR="009F2D22">
        <w:t xml:space="preserve">about 2 weeks ago </w:t>
      </w:r>
      <w:r w:rsidR="000242D7">
        <w:t>&amp; started a home meeting in his apt</w:t>
      </w:r>
      <w:r w:rsidR="00500105">
        <w:t xml:space="preserve"> </w:t>
      </w:r>
      <w:r w:rsidR="0013735F">
        <w:t xml:space="preserve">He is </w:t>
      </w:r>
      <w:r w:rsidR="00500105">
        <w:t>praying &amp; looking to the Lord for His will &amp; guidance</w:t>
      </w:r>
      <w:r w:rsidR="00D67F63">
        <w:t xml:space="preserve"> for the future.</w:t>
      </w:r>
      <w:r w:rsidR="000242D7">
        <w:t xml:space="preserve"> </w:t>
      </w:r>
      <w:r w:rsidR="00C629B3">
        <w:t xml:space="preserve">Some of the previous </w:t>
      </w:r>
      <w:r w:rsidR="00FD0B87">
        <w:t xml:space="preserve">congregation members </w:t>
      </w:r>
      <w:r w:rsidR="00100AAC">
        <w:t xml:space="preserve">wanted to </w:t>
      </w:r>
      <w:r w:rsidR="004410B3">
        <w:t>join him so they all meet together.</w:t>
      </w:r>
      <w:r w:rsidR="00B31F48">
        <w:t xml:space="preserve"> I joined them for their Sunday morning service.</w:t>
      </w:r>
      <w:r w:rsidR="00550119">
        <w:t xml:space="preserve"> Different ones shared &amp; some were prayed for. </w:t>
      </w:r>
    </w:p>
    <w:p w14:paraId="537AA580" w14:textId="7192C5BD" w:rsidR="009C1645" w:rsidRDefault="00550119">
      <w:r>
        <w:t xml:space="preserve">Afterward </w:t>
      </w:r>
      <w:r w:rsidR="00E246E1">
        <w:t>fellowshipped together.</w:t>
      </w:r>
      <w:r w:rsidR="00811387">
        <w:t xml:space="preserve"> One bro</w:t>
      </w:r>
      <w:r w:rsidR="002A76CF">
        <w:t xml:space="preserve"> </w:t>
      </w:r>
      <w:proofErr w:type="spellStart"/>
      <w:r w:rsidR="002A76CF">
        <w:t>Munguu</w:t>
      </w:r>
      <w:proofErr w:type="spellEnd"/>
      <w:r w:rsidR="0033744E">
        <w:t xml:space="preserve"> played guitar for the worship &amp; translated into </w:t>
      </w:r>
      <w:proofErr w:type="spellStart"/>
      <w:r w:rsidR="0033744E">
        <w:t>english</w:t>
      </w:r>
      <w:proofErr w:type="spellEnd"/>
      <w:r w:rsidR="0033744E">
        <w:t xml:space="preserve"> </w:t>
      </w:r>
      <w:r w:rsidR="00C046A5">
        <w:t xml:space="preserve">for me </w:t>
      </w:r>
      <w:r w:rsidR="0033744E">
        <w:t>some of the things said</w:t>
      </w:r>
      <w:r w:rsidR="003F75DD">
        <w:t xml:space="preserve">. He </w:t>
      </w:r>
      <w:r w:rsidR="00996283">
        <w:t>has</w:t>
      </w:r>
      <w:r w:rsidR="003F75DD">
        <w:t xml:space="preserve"> a language training center </w:t>
      </w:r>
      <w:r w:rsidR="00F9643E">
        <w:t>for</w:t>
      </w:r>
      <w:r w:rsidR="008B070B">
        <w:t xml:space="preserve"> teaching</w:t>
      </w:r>
      <w:r w:rsidR="00F9643E">
        <w:t xml:space="preserve"> </w:t>
      </w:r>
      <w:proofErr w:type="spellStart"/>
      <w:r w:rsidR="00F9643E">
        <w:t>english</w:t>
      </w:r>
      <w:proofErr w:type="spellEnd"/>
      <w:r w:rsidR="00F9643E">
        <w:t xml:space="preserve"> </w:t>
      </w:r>
      <w:r w:rsidR="008B070B">
        <w:lastRenderedPageBreak/>
        <w:t xml:space="preserve">Bible words. </w:t>
      </w:r>
      <w:r w:rsidR="00771733">
        <w:t xml:space="preserve">Later met with Bro Ari, Sis </w:t>
      </w:r>
      <w:proofErr w:type="spellStart"/>
      <w:r w:rsidR="00771733">
        <w:t>Oyunaa</w:t>
      </w:r>
      <w:proofErr w:type="spellEnd"/>
      <w:r w:rsidR="00771733">
        <w:t xml:space="preserve"> &amp; Bro Cornel at hotel</w:t>
      </w:r>
      <w:r w:rsidR="009769EA">
        <w:t xml:space="preserve">. </w:t>
      </w:r>
      <w:r w:rsidR="008B47F7">
        <w:t xml:space="preserve">Bro Ari </w:t>
      </w:r>
      <w:r w:rsidR="004741A9">
        <w:t>brought all books he was given</w:t>
      </w:r>
      <w:r w:rsidR="00025527">
        <w:t xml:space="preserve"> by </w:t>
      </w:r>
      <w:r w:rsidR="0074494E">
        <w:t>someone</w:t>
      </w:r>
      <w:r w:rsidR="00AC1BB4">
        <w:t xml:space="preserve"> else including ones from Germany </w:t>
      </w:r>
      <w:proofErr w:type="spellStart"/>
      <w:r w:rsidR="00AC1BB4">
        <w:t>etc</w:t>
      </w:r>
      <w:proofErr w:type="spellEnd"/>
      <w:r w:rsidR="0074494E">
        <w:t xml:space="preserve"> </w:t>
      </w:r>
      <w:r w:rsidR="00F01F63">
        <w:t xml:space="preserve">&amp; </w:t>
      </w:r>
      <w:r w:rsidR="00CC7B27">
        <w:t xml:space="preserve"> was told </w:t>
      </w:r>
      <w:r w:rsidR="009747AB">
        <w:t xml:space="preserve">the </w:t>
      </w:r>
      <w:r w:rsidR="006D4D4B">
        <w:t xml:space="preserve">Church </w:t>
      </w:r>
      <w:r w:rsidR="00F01F63">
        <w:t xml:space="preserve">Age book was wrong </w:t>
      </w:r>
      <w:proofErr w:type="spellStart"/>
      <w:r w:rsidR="00F01F63">
        <w:t>etc</w:t>
      </w:r>
      <w:proofErr w:type="spellEnd"/>
      <w:r w:rsidR="006D4D4B">
        <w:t xml:space="preserve"> </w:t>
      </w:r>
      <w:r w:rsidR="00214491">
        <w:t>This was</w:t>
      </w:r>
      <w:r w:rsidR="0074494E">
        <w:t xml:space="preserve"> </w:t>
      </w:r>
      <w:r w:rsidR="004741A9">
        <w:t xml:space="preserve">after we had </w:t>
      </w:r>
      <w:r w:rsidR="00025527">
        <w:t>given him the Church Age book</w:t>
      </w:r>
      <w:r w:rsidR="00141DD7">
        <w:t xml:space="preserve"> earlier on this year</w:t>
      </w:r>
      <w:r w:rsidR="00FD4F68">
        <w:t xml:space="preserve"> in May</w:t>
      </w:r>
      <w:r w:rsidR="0012454C">
        <w:t>.</w:t>
      </w:r>
      <w:r w:rsidR="004E2EBC">
        <w:t xml:space="preserve"> </w:t>
      </w:r>
      <w:r w:rsidR="00F531A4">
        <w:t xml:space="preserve">And after you </w:t>
      </w:r>
      <w:r w:rsidR="00416602">
        <w:t>&amp; Sis Della</w:t>
      </w:r>
      <w:r w:rsidR="00F531A4">
        <w:t xml:space="preserve"> had </w:t>
      </w:r>
      <w:r w:rsidR="00416602">
        <w:t xml:space="preserve">met up with him in Chicago </w:t>
      </w:r>
      <w:r w:rsidR="006824A8">
        <w:t xml:space="preserve">&amp; baptized him in the name of </w:t>
      </w:r>
      <w:r w:rsidR="00644692">
        <w:t>The Lord Jesus Christ.</w:t>
      </w:r>
      <w:r w:rsidR="0012454C">
        <w:t xml:space="preserve"> He said the parts</w:t>
      </w:r>
      <w:r w:rsidR="00141DD7">
        <w:t xml:space="preserve"> which he</w:t>
      </w:r>
      <w:r w:rsidR="006556CE">
        <w:t xml:space="preserve"> read</w:t>
      </w:r>
      <w:r w:rsidR="00141DD7">
        <w:t xml:space="preserve"> </w:t>
      </w:r>
      <w:r w:rsidR="006556CE">
        <w:t xml:space="preserve">were </w:t>
      </w:r>
      <w:r w:rsidR="00FD4F68">
        <w:t>a great blessing</w:t>
      </w:r>
      <w:r w:rsidR="008514C8">
        <w:t xml:space="preserve"> </w:t>
      </w:r>
      <w:r w:rsidR="006556CE">
        <w:t>to him.</w:t>
      </w:r>
      <w:r w:rsidR="00F01F63">
        <w:t xml:space="preserve"> He had been excited with </w:t>
      </w:r>
      <w:r w:rsidR="004C68FE">
        <w:t>the Word &amp; what God was revealing to him !</w:t>
      </w:r>
      <w:r w:rsidR="005A4E81">
        <w:t xml:space="preserve"> But this really </w:t>
      </w:r>
      <w:r w:rsidR="004E2EBC">
        <w:t>set him back</w:t>
      </w:r>
      <w:r w:rsidR="003A4B17">
        <w:t xml:space="preserve">, brought </w:t>
      </w:r>
      <w:r w:rsidR="00126D35">
        <w:t>confusion, loss of confidence &amp; doubt !</w:t>
      </w:r>
      <w:r w:rsidR="007432FB">
        <w:t xml:space="preserve"> </w:t>
      </w:r>
    </w:p>
    <w:p w14:paraId="79782A40" w14:textId="565C7DBE" w:rsidR="00E94D52" w:rsidRDefault="007432FB">
      <w:r>
        <w:t xml:space="preserve">For </w:t>
      </w:r>
      <w:r w:rsidR="00717545">
        <w:rPr>
          <w:lang w:val="en-CA"/>
        </w:rPr>
        <w:t>the next couple of hours seem like intense spiritual warfare</w:t>
      </w:r>
      <w:r w:rsidR="00CD789B">
        <w:t xml:space="preserve">. Satan was not happy. </w:t>
      </w:r>
      <w:r w:rsidR="00FD5522">
        <w:t xml:space="preserve">By God's grace &amp; help managed to lay </w:t>
      </w:r>
      <w:r w:rsidR="00D97A03">
        <w:t xml:space="preserve">out God's pattern from the Word of one </w:t>
      </w:r>
      <w:r w:rsidR="00152D2C">
        <w:t xml:space="preserve">prophetic </w:t>
      </w:r>
      <w:r w:rsidR="00D97A03">
        <w:t xml:space="preserve">voice </w:t>
      </w:r>
      <w:r w:rsidR="00F959A9">
        <w:t xml:space="preserve">to this end time generation as John the </w:t>
      </w:r>
      <w:r w:rsidR="009A02B2">
        <w:t xml:space="preserve">Baptist was one voice </w:t>
      </w:r>
      <w:r w:rsidR="00FF3ECD">
        <w:t>to his generation !</w:t>
      </w:r>
      <w:r w:rsidR="00D91C96">
        <w:t xml:space="preserve"> </w:t>
      </w:r>
      <w:r w:rsidR="00142777">
        <w:t xml:space="preserve">A vessel that God </w:t>
      </w:r>
      <w:r w:rsidR="00E65998">
        <w:t>preserved &amp; wouldn’t</w:t>
      </w:r>
      <w:r w:rsidR="0005488A">
        <w:t xml:space="preserve"> even let smoke or drink or be defiled </w:t>
      </w:r>
      <w:r w:rsidR="00895EFE">
        <w:t xml:space="preserve">for the </w:t>
      </w:r>
      <w:r w:rsidR="00AA2612">
        <w:t xml:space="preserve">great work of </w:t>
      </w:r>
      <w:r w:rsidR="00AD2B30">
        <w:t xml:space="preserve">bringing a pure Word message to call out a </w:t>
      </w:r>
      <w:r w:rsidR="002C0A99">
        <w:t xml:space="preserve">Bride for Christ </w:t>
      </w:r>
      <w:r w:rsidR="00D604FF">
        <w:t>&amp;</w:t>
      </w:r>
      <w:r w:rsidR="00E65998">
        <w:t xml:space="preserve"> </w:t>
      </w:r>
      <w:r w:rsidR="00D604FF">
        <w:t xml:space="preserve">vindicated &amp; backed up supernaturally </w:t>
      </w:r>
      <w:r w:rsidR="00911546">
        <w:t xml:space="preserve">around the world. </w:t>
      </w:r>
      <w:r w:rsidR="007D5D2F">
        <w:t>A prophet reveals the mind of God.</w:t>
      </w:r>
      <w:r w:rsidR="00ED17EC">
        <w:t xml:space="preserve"> </w:t>
      </w:r>
      <w:r w:rsidR="006C34D6">
        <w:t xml:space="preserve">I let them </w:t>
      </w:r>
      <w:r w:rsidR="00D17C76">
        <w:rPr>
          <w:lang w:val="en-CA"/>
        </w:rPr>
        <w:t xml:space="preserve">know how I cannot even comprehend how anybody can take the </w:t>
      </w:r>
      <w:r w:rsidR="00BC3F96">
        <w:t>words</w:t>
      </w:r>
      <w:r w:rsidR="00D17C76">
        <w:rPr>
          <w:lang w:val="en-CA"/>
        </w:rPr>
        <w:t xml:space="preserve"> of individuals that</w:t>
      </w:r>
      <w:r w:rsidR="00BC3F96">
        <w:rPr>
          <w:lang w:val="en-CA"/>
        </w:rPr>
        <w:t xml:space="preserve"> </w:t>
      </w:r>
      <w:r w:rsidR="008A1B56">
        <w:rPr>
          <w:lang w:val="en-CA"/>
        </w:rPr>
        <w:t xml:space="preserve">have </w:t>
      </w:r>
      <w:r w:rsidR="008A1B56">
        <w:t>zero vindication</w:t>
      </w:r>
      <w:r w:rsidR="00086F6A">
        <w:t>, living in adultery, married a couple of times</w:t>
      </w:r>
      <w:r w:rsidR="00210B22">
        <w:t xml:space="preserve"> </w:t>
      </w:r>
      <w:proofErr w:type="spellStart"/>
      <w:r w:rsidR="00210B22">
        <w:t>etc</w:t>
      </w:r>
      <w:proofErr w:type="spellEnd"/>
      <w:r w:rsidR="00210B22">
        <w:t xml:space="preserve"> </w:t>
      </w:r>
      <w:proofErr w:type="spellStart"/>
      <w:r w:rsidR="00210B22">
        <w:t>etc</w:t>
      </w:r>
      <w:proofErr w:type="spellEnd"/>
      <w:r w:rsidR="00210B22">
        <w:t xml:space="preserve"> above</w:t>
      </w:r>
      <w:r w:rsidR="00184B28">
        <w:t xml:space="preserve"> the words of</w:t>
      </w:r>
      <w:r w:rsidR="00210B22">
        <w:t xml:space="preserve"> </w:t>
      </w:r>
      <w:r w:rsidR="00DB2D15">
        <w:t>a</w:t>
      </w:r>
      <w:r w:rsidR="005D4B8A">
        <w:t xml:space="preserve"> God </w:t>
      </w:r>
      <w:r w:rsidR="00DB2D15">
        <w:t xml:space="preserve">ordained </w:t>
      </w:r>
      <w:proofErr w:type="spellStart"/>
      <w:r w:rsidR="00DB2D15">
        <w:t>Scriptually</w:t>
      </w:r>
      <w:proofErr w:type="spellEnd"/>
      <w:r w:rsidR="00DB2D15">
        <w:t xml:space="preserve"> identified </w:t>
      </w:r>
      <w:r w:rsidR="005D4B8A">
        <w:t>vindicated prophet  !</w:t>
      </w:r>
    </w:p>
    <w:p w14:paraId="65C75A9F" w14:textId="3E640352" w:rsidR="00AF3EEC" w:rsidRDefault="00E4175D">
      <w:r>
        <w:t>After</w:t>
      </w:r>
      <w:r w:rsidR="00AF3EEC">
        <w:t xml:space="preserve"> some time Bro Ari pushed aside all the other books put them on the floor &amp; said he has no use for them &amp; to get rid of them ! He kept the books of Bro Branham – Seals, Church Ages etc. Cornel struggled for a while longer but praise God finally by the help &amp; wisdom of the Lord there was victory &amp; it was done – Amen ! The pic is above in the middle with flower pot on table with bro Ari also trying explain more clearly in Mongolian language for them ! Full Sunday </w:t>
      </w:r>
      <w:r w:rsidR="00AF3EEC">
        <w:rPr>
          <mc:AlternateContent>
            <mc:Choice Requires="w16se"/>
            <mc:Fallback>
              <w:rFonts w:ascii="Segoe UI Emoji" w:eastAsia="Segoe UI Emoji" w:hAnsi="Segoe UI Emoji" w:cs="Segoe UI Emoji"/>
            </mc:Fallback>
          </mc:AlternateContent>
        </w:rPr>
        <mc:AlternateContent>
          <mc:Choice Requires="w16se">
            <w16se:symEx w16se:font="Segoe UI Emoji" w16se:char="1F642"/>
          </mc:Choice>
          <mc:Fallback>
            <w:t>🙂</w:t>
          </mc:Fallback>
        </mc:AlternateContent>
      </w:r>
      <w:r w:rsidR="00AF3EEC">
        <w:t xml:space="preserve"> God is good !!!</w:t>
      </w:r>
    </w:p>
    <w:p w14:paraId="78EADEDB" w14:textId="04AE4989" w:rsidR="00EF61B2" w:rsidRDefault="00EF61B2" w:rsidP="00635AEC">
      <w:r>
        <w:rPr>
          <w:noProof/>
        </w:rPr>
        <w:drawing>
          <wp:anchor distT="0" distB="0" distL="114300" distR="114300" simplePos="0" relativeHeight="251666432" behindDoc="0" locked="0" layoutInCell="1" allowOverlap="1" wp14:anchorId="65747117" wp14:editId="3F23712C">
            <wp:simplePos x="0" y="0"/>
            <wp:positionH relativeFrom="column">
              <wp:posOffset>-635</wp:posOffset>
            </wp:positionH>
            <wp:positionV relativeFrom="paragraph">
              <wp:posOffset>0</wp:posOffset>
            </wp:positionV>
            <wp:extent cx="5003165" cy="8839200"/>
            <wp:effectExtent l="0" t="0" r="698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5003165" cy="8839200"/>
                    </a:xfrm>
                    <a:prstGeom prst="rect">
                      <a:avLst/>
                    </a:prstGeom>
                  </pic:spPr>
                </pic:pic>
              </a:graphicData>
            </a:graphic>
            <wp14:sizeRelH relativeFrom="margin">
              <wp14:pctWidth>0</wp14:pctWidth>
            </wp14:sizeRelH>
            <wp14:sizeRelV relativeFrom="margin">
              <wp14:pctHeight>0</wp14:pctHeight>
            </wp14:sizeRelV>
          </wp:anchor>
        </w:drawing>
      </w:r>
    </w:p>
    <w:p w14:paraId="0A56DD67" w14:textId="5FF57216" w:rsidR="008A3F7D" w:rsidRDefault="00D22DC2">
      <w:r>
        <w:lastRenderedPageBreak/>
        <w:t>Mon morning went over to Bro Ari for fellowship.</w:t>
      </w:r>
      <w:r w:rsidR="000B6F36">
        <w:t xml:space="preserve"> </w:t>
      </w:r>
      <w:r w:rsidR="00DE7394">
        <w:t>G</w:t>
      </w:r>
      <w:r w:rsidR="000B6F36">
        <w:t xml:space="preserve">ave </w:t>
      </w:r>
      <w:proofErr w:type="spellStart"/>
      <w:r w:rsidR="000B6F36">
        <w:t>coupla</w:t>
      </w:r>
      <w:proofErr w:type="spellEnd"/>
      <w:r w:rsidR="000B6F36">
        <w:t xml:space="preserve"> gifts from Canada</w:t>
      </w:r>
      <w:r w:rsidR="00DE7394">
        <w:t xml:space="preserve"> to him his wife &amp; kids.</w:t>
      </w:r>
      <w:r w:rsidR="00100113">
        <w:t xml:space="preserve"> Met </w:t>
      </w:r>
      <w:r w:rsidR="00E309FE">
        <w:t xml:space="preserve">a neighbor friend &amp; Christian bro </w:t>
      </w:r>
      <w:r w:rsidR="000808EF">
        <w:t xml:space="preserve">who is a musician, </w:t>
      </w:r>
      <w:r w:rsidR="00FE1F32">
        <w:t xml:space="preserve">orchestrating &amp; conducting. </w:t>
      </w:r>
      <w:r w:rsidR="003A2806">
        <w:t xml:space="preserve">Said would try put in contact with </w:t>
      </w:r>
      <w:r w:rsidR="002A6D20">
        <w:t xml:space="preserve">musicians I know in Canada &amp; US who may be able to help with advice </w:t>
      </w:r>
      <w:proofErr w:type="spellStart"/>
      <w:r w:rsidR="002A6D20">
        <w:t>etc</w:t>
      </w:r>
      <w:proofErr w:type="spellEnd"/>
      <w:r w:rsidR="0015010A">
        <w:t xml:space="preserve"> </w:t>
      </w:r>
      <w:r w:rsidR="00DB160E">
        <w:t>They prepared me some horse meat which</w:t>
      </w:r>
      <w:r w:rsidR="00495ACF">
        <w:t xml:space="preserve"> supposedly helps keep you warmer in the winter</w:t>
      </w:r>
      <w:r w:rsidR="00CF339A">
        <w:t xml:space="preserve"> - wasn't too bad</w:t>
      </w:r>
      <w:r w:rsidR="001B21F9">
        <w:t xml:space="preserve"> </w:t>
      </w:r>
      <w:r w:rsidR="001B21F9">
        <w:rPr>
          <mc:AlternateContent>
            <mc:Choice Requires="w16se"/>
            <mc:Fallback>
              <w:rFonts w:ascii="Segoe UI Emoji" w:eastAsia="Segoe UI Emoji" w:hAnsi="Segoe UI Emoji" w:cs="Segoe UI Emoji"/>
            </mc:Fallback>
          </mc:AlternateContent>
        </w:rPr>
        <mc:AlternateContent>
          <mc:Choice Requires="w16se">
            <w16se:symEx w16se:font="Segoe UI Emoji" w16se:char="1F606"/>
          </mc:Choice>
          <mc:Fallback>
            <w:t>😆</w:t>
          </mc:Fallback>
        </mc:AlternateContent>
      </w:r>
      <w:r w:rsidR="00495ACF">
        <w:t xml:space="preserve"> !</w:t>
      </w:r>
    </w:p>
    <w:p w14:paraId="5328F8E7" w14:textId="38F54580" w:rsidR="006639EA" w:rsidRDefault="004D7929">
      <w:r>
        <w:rPr>
          <w:noProof/>
        </w:rPr>
        <w:lastRenderedPageBreak/>
        <w:drawing>
          <wp:anchor distT="0" distB="0" distL="114300" distR="114300" simplePos="0" relativeHeight="251664384" behindDoc="0" locked="0" layoutInCell="1" allowOverlap="1" wp14:anchorId="6126C5AA" wp14:editId="2AB32D59">
            <wp:simplePos x="0" y="0"/>
            <wp:positionH relativeFrom="column">
              <wp:posOffset>0</wp:posOffset>
            </wp:positionH>
            <wp:positionV relativeFrom="paragraph">
              <wp:posOffset>0</wp:posOffset>
            </wp:positionV>
            <wp:extent cx="4735830" cy="8366760"/>
            <wp:effectExtent l="0" t="0" r="762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4735830" cy="8366760"/>
                    </a:xfrm>
                    <a:prstGeom prst="rect">
                      <a:avLst/>
                    </a:prstGeom>
                  </pic:spPr>
                </pic:pic>
              </a:graphicData>
            </a:graphic>
          </wp:anchor>
        </w:drawing>
      </w:r>
    </w:p>
    <w:p w14:paraId="0C1F9256" w14:textId="630DCB2B" w:rsidR="007E1CDF" w:rsidRDefault="00067B7E">
      <w:r>
        <w:lastRenderedPageBreak/>
        <w:t xml:space="preserve">Afterward </w:t>
      </w:r>
      <w:r w:rsidR="00DE79DE">
        <w:t xml:space="preserve">met with Bro </w:t>
      </w:r>
      <w:proofErr w:type="spellStart"/>
      <w:r w:rsidR="00DE79DE">
        <w:t>Enk</w:t>
      </w:r>
      <w:proofErr w:type="spellEnd"/>
      <w:r w:rsidR="00DE79DE">
        <w:t xml:space="preserve"> who </w:t>
      </w:r>
      <w:r w:rsidR="005425DD">
        <w:t xml:space="preserve">we met at Papa's café &amp; translated some of the services </w:t>
      </w:r>
      <w:r w:rsidR="00352802">
        <w:t>we had in May.</w:t>
      </w:r>
      <w:r w:rsidR="00A52087">
        <w:t xml:space="preserve"> </w:t>
      </w:r>
      <w:r w:rsidR="007A241D">
        <w:t xml:space="preserve">We had given him resume of the ages </w:t>
      </w:r>
      <w:r w:rsidR="00262B8A">
        <w:t>which we asked him last time to</w:t>
      </w:r>
      <w:r w:rsidR="00C227B7">
        <w:t xml:space="preserve"> try get</w:t>
      </w:r>
      <w:r w:rsidR="00262B8A">
        <w:t xml:space="preserve"> </w:t>
      </w:r>
      <w:r w:rsidR="00C227B7">
        <w:t xml:space="preserve">translated. He is half way done as was very busy working his </w:t>
      </w:r>
      <w:r w:rsidR="00FE0EB0">
        <w:t>tour jobs during the summer !</w:t>
      </w:r>
      <w:r w:rsidR="00021D21">
        <w:t xml:space="preserve"> </w:t>
      </w:r>
      <w:r w:rsidR="00183EC9">
        <w:t xml:space="preserve">Going to try finish </w:t>
      </w:r>
      <w:r w:rsidR="000D7676">
        <w:t xml:space="preserve">that </w:t>
      </w:r>
      <w:r w:rsidR="00183EC9">
        <w:t xml:space="preserve">translation while here </w:t>
      </w:r>
      <w:r w:rsidR="000D7676">
        <w:t>!</w:t>
      </w:r>
      <w:r w:rsidR="00390371">
        <w:t xml:space="preserve"> </w:t>
      </w:r>
      <w:r w:rsidR="00853496">
        <w:t xml:space="preserve">Had excellent time around the Word </w:t>
      </w:r>
      <w:r w:rsidR="00FF5210">
        <w:t xml:space="preserve">&amp; diff gifts callings &amp; </w:t>
      </w:r>
      <w:proofErr w:type="spellStart"/>
      <w:r w:rsidR="00FF5210">
        <w:t>ministeries</w:t>
      </w:r>
      <w:proofErr w:type="spellEnd"/>
      <w:r w:rsidR="00FF5210">
        <w:t xml:space="preserve">. </w:t>
      </w:r>
      <w:r w:rsidR="00FC4C1F">
        <w:t xml:space="preserve">Not sure if you saw the email </w:t>
      </w:r>
      <w:r w:rsidR="008E7C99">
        <w:t xml:space="preserve">I sent Bro Kobus. I cc'd you. </w:t>
      </w:r>
      <w:r w:rsidR="00A00E53">
        <w:t>He does not have Church Age book ready for translation</w:t>
      </w:r>
      <w:r w:rsidR="007D655A">
        <w:t xml:space="preserve"> but </w:t>
      </w:r>
      <w:r w:rsidR="00051932">
        <w:t xml:space="preserve">says </w:t>
      </w:r>
      <w:r w:rsidR="00E4480E">
        <w:t>he can reassign</w:t>
      </w:r>
      <w:r w:rsidR="00051932">
        <w:t xml:space="preserve"> </w:t>
      </w:r>
      <w:r w:rsidR="0054769A">
        <w:t>the name of</w:t>
      </w:r>
      <w:r w:rsidR="009A5B97" w:rsidRPr="009A5B97">
        <w:t xml:space="preserve"> </w:t>
      </w:r>
      <w:r w:rsidR="009A5B97">
        <w:t>someone else who is ready to translate</w:t>
      </w:r>
      <w:r w:rsidR="005538C3">
        <w:t xml:space="preserve"> another message he has ready which is </w:t>
      </w:r>
      <w:r w:rsidR="008E7F32">
        <w:t>“</w:t>
      </w:r>
      <w:r w:rsidR="005538C3">
        <w:t>Christ revealed in his own Word</w:t>
      </w:r>
      <w:r w:rsidR="008E7F32">
        <w:t>”</w:t>
      </w:r>
      <w:r w:rsidR="005F5280">
        <w:t>. He mentioned you had informed him</w:t>
      </w:r>
      <w:r w:rsidR="00051932">
        <w:t xml:space="preserve"> Sis </w:t>
      </w:r>
      <w:proofErr w:type="spellStart"/>
      <w:r w:rsidR="00051932">
        <w:t xml:space="preserve">Sheerah </w:t>
      </w:r>
      <w:r w:rsidR="006B0D39">
        <w:t xml:space="preserve">is </w:t>
      </w:r>
      <w:proofErr w:type="spellEnd"/>
      <w:r w:rsidR="006B0D39">
        <w:t xml:space="preserve">unable to translate at the moment </w:t>
      </w:r>
      <w:r w:rsidR="00AC60B7">
        <w:t>while on extended trip.</w:t>
      </w:r>
      <w:r w:rsidR="007E1CDF">
        <w:t xml:space="preserve"> We could </w:t>
      </w:r>
      <w:r w:rsidR="00683446">
        <w:t xml:space="preserve">maybe </w:t>
      </w:r>
      <w:r w:rsidR="007E1CDF">
        <w:t xml:space="preserve">talk about </w:t>
      </w:r>
      <w:r w:rsidR="00683446">
        <w:t xml:space="preserve">a couple of other messages he could get ready </w:t>
      </w:r>
      <w:r w:rsidR="00123B45">
        <w:t>to be used with the translation tool.</w:t>
      </w:r>
      <w:r w:rsidR="00C67E43">
        <w:t xml:space="preserve"> </w:t>
      </w:r>
    </w:p>
    <w:p w14:paraId="23381C25" w14:textId="063A7150" w:rsidR="00257395" w:rsidRDefault="00257395">
      <w:r>
        <w:t xml:space="preserve">Also </w:t>
      </w:r>
      <w:r w:rsidR="002B524B">
        <w:t xml:space="preserve">contacted Sis Nina &amp; her husband in </w:t>
      </w:r>
      <w:proofErr w:type="spellStart"/>
      <w:r w:rsidR="002B524B">
        <w:t>Tunkel</w:t>
      </w:r>
      <w:proofErr w:type="spellEnd"/>
      <w:r w:rsidR="002B524B">
        <w:t xml:space="preserve"> &amp; </w:t>
      </w:r>
      <w:r w:rsidR="000272D6">
        <w:t xml:space="preserve">Bro </w:t>
      </w:r>
      <w:proofErr w:type="spellStart"/>
      <w:r w:rsidR="000272D6">
        <w:t>Itgelt</w:t>
      </w:r>
      <w:proofErr w:type="spellEnd"/>
      <w:r w:rsidR="000272D6">
        <w:t xml:space="preserve"> in </w:t>
      </w:r>
      <w:proofErr w:type="spellStart"/>
      <w:r w:rsidR="000272D6">
        <w:t>Darkhan</w:t>
      </w:r>
      <w:proofErr w:type="spellEnd"/>
      <w:r w:rsidR="000272D6">
        <w:t xml:space="preserve"> who really want to get together so trying </w:t>
      </w:r>
      <w:r w:rsidR="00F17538">
        <w:t>to work everything out !</w:t>
      </w:r>
    </w:p>
    <w:p w14:paraId="0B19AE55" w14:textId="75FACDC3" w:rsidR="00F17538" w:rsidRDefault="00F17538">
      <w:r>
        <w:t>God Bless you !</w:t>
      </w:r>
    </w:p>
    <w:p w14:paraId="761E17E2" w14:textId="77777777" w:rsidR="000B6F36" w:rsidRPr="008A1B56" w:rsidRDefault="000B6F36"/>
    <w:p w14:paraId="04364EF8" w14:textId="77777777" w:rsidR="002540BE" w:rsidRDefault="002540BE"/>
    <w:sectPr w:rsidR="002540BE">
      <w:footerReference w:type="default" r:id="rId12"/>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916E2A" w14:textId="77777777" w:rsidR="00CC2CFB" w:rsidRDefault="00CC2CFB">
      <w:pPr>
        <w:spacing w:after="0" w:line="240" w:lineRule="auto"/>
      </w:pPr>
      <w:r>
        <w:separator/>
      </w:r>
    </w:p>
  </w:endnote>
  <w:endnote w:type="continuationSeparator" w:id="0">
    <w:p w14:paraId="329E7CAB" w14:textId="77777777" w:rsidR="00CC2CFB" w:rsidRDefault="00CC2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2852419"/>
      <w:docPartObj>
        <w:docPartGallery w:val="Page Numbers (Bottom of Page)"/>
        <w:docPartUnique/>
      </w:docPartObj>
    </w:sdtPr>
    <w:sdtEndPr>
      <w:rPr>
        <w:noProof/>
      </w:rPr>
    </w:sdtEndPr>
    <w:sdtContent>
      <w:p w14:paraId="6FB8BB95" w14:textId="77777777" w:rsidR="00B01B67" w:rsidRDefault="008B1324">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BD26C" w14:textId="77777777" w:rsidR="00CC2CFB" w:rsidRDefault="00CC2CFB">
      <w:pPr>
        <w:spacing w:after="0" w:line="240" w:lineRule="auto"/>
      </w:pPr>
      <w:r>
        <w:separator/>
      </w:r>
    </w:p>
  </w:footnote>
  <w:footnote w:type="continuationSeparator" w:id="0">
    <w:p w14:paraId="1C981608" w14:textId="77777777" w:rsidR="00CC2CFB" w:rsidRDefault="00CC2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8"/>
  </w:num>
  <w:num w:numId="3">
    <w:abstractNumId w:val="9"/>
  </w:num>
  <w:num w:numId="4">
    <w:abstractNumId w:val="8"/>
    <w:lvlOverride w:ilvl="0">
      <w:lvl w:ilvl="0">
        <w:start w:val="1"/>
        <w:numFmt w:val="decimal"/>
        <w:lvlText w:val="%1."/>
        <w:lvlJc w:val="left"/>
        <w:pPr>
          <w:tabs>
            <w:tab w:val="num" w:pos="1080"/>
          </w:tabs>
          <w:ind w:left="1080" w:hanging="360"/>
        </w:pPr>
        <w:rPr>
          <w:rFonts w:hint="default"/>
        </w:rPr>
      </w:lvl>
    </w:lvlOverride>
  </w:num>
  <w:num w:numId="5">
    <w:abstractNumId w:val="10"/>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8"/>
    <w:lvlOverride w:ilvl="0">
      <w:startOverride w:val="1"/>
    </w:lvlOverride>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80"/>
  <w:proofState w:spelling="clean"/>
  <w:attachedTemplate r:id="rId1"/>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CFB"/>
    <w:rsid w:val="0001776A"/>
    <w:rsid w:val="00021D21"/>
    <w:rsid w:val="00022D23"/>
    <w:rsid w:val="000242D7"/>
    <w:rsid w:val="00025527"/>
    <w:rsid w:val="000272D6"/>
    <w:rsid w:val="000463D6"/>
    <w:rsid w:val="00051170"/>
    <w:rsid w:val="000516F3"/>
    <w:rsid w:val="00051932"/>
    <w:rsid w:val="0005488A"/>
    <w:rsid w:val="00067B7E"/>
    <w:rsid w:val="00076310"/>
    <w:rsid w:val="000808EF"/>
    <w:rsid w:val="00081CFD"/>
    <w:rsid w:val="00086F6A"/>
    <w:rsid w:val="00086F7D"/>
    <w:rsid w:val="000971E3"/>
    <w:rsid w:val="000B2985"/>
    <w:rsid w:val="000B6F36"/>
    <w:rsid w:val="000D7676"/>
    <w:rsid w:val="000E52E2"/>
    <w:rsid w:val="000F0878"/>
    <w:rsid w:val="000F208A"/>
    <w:rsid w:val="000F6BB3"/>
    <w:rsid w:val="00100113"/>
    <w:rsid w:val="00100AAC"/>
    <w:rsid w:val="001066E4"/>
    <w:rsid w:val="001075CC"/>
    <w:rsid w:val="00112DC9"/>
    <w:rsid w:val="00121FE5"/>
    <w:rsid w:val="00123B45"/>
    <w:rsid w:val="0012454C"/>
    <w:rsid w:val="00126D35"/>
    <w:rsid w:val="00130536"/>
    <w:rsid w:val="0013735F"/>
    <w:rsid w:val="00141DD7"/>
    <w:rsid w:val="00142777"/>
    <w:rsid w:val="00145866"/>
    <w:rsid w:val="0015010A"/>
    <w:rsid w:val="00152D2C"/>
    <w:rsid w:val="00157F73"/>
    <w:rsid w:val="001632EB"/>
    <w:rsid w:val="00174056"/>
    <w:rsid w:val="0017571B"/>
    <w:rsid w:val="00183EC9"/>
    <w:rsid w:val="00184B28"/>
    <w:rsid w:val="001A1F64"/>
    <w:rsid w:val="001B21F9"/>
    <w:rsid w:val="001D0D14"/>
    <w:rsid w:val="001F329A"/>
    <w:rsid w:val="001F36E8"/>
    <w:rsid w:val="001F3795"/>
    <w:rsid w:val="00202266"/>
    <w:rsid w:val="00210B22"/>
    <w:rsid w:val="00214491"/>
    <w:rsid w:val="002168ED"/>
    <w:rsid w:val="002341B9"/>
    <w:rsid w:val="00253ACE"/>
    <w:rsid w:val="002540BE"/>
    <w:rsid w:val="00257395"/>
    <w:rsid w:val="0026159A"/>
    <w:rsid w:val="00262B8A"/>
    <w:rsid w:val="00266AB8"/>
    <w:rsid w:val="00277787"/>
    <w:rsid w:val="0028424C"/>
    <w:rsid w:val="00287595"/>
    <w:rsid w:val="002974B2"/>
    <w:rsid w:val="002A6D20"/>
    <w:rsid w:val="002A6E03"/>
    <w:rsid w:val="002A76CF"/>
    <w:rsid w:val="002B524B"/>
    <w:rsid w:val="002B7E84"/>
    <w:rsid w:val="002C0A99"/>
    <w:rsid w:val="002C1EC3"/>
    <w:rsid w:val="002E0A23"/>
    <w:rsid w:val="002E6F2F"/>
    <w:rsid w:val="002F33B7"/>
    <w:rsid w:val="0033744E"/>
    <w:rsid w:val="00341ED4"/>
    <w:rsid w:val="003438DC"/>
    <w:rsid w:val="00352802"/>
    <w:rsid w:val="003555B4"/>
    <w:rsid w:val="00356C82"/>
    <w:rsid w:val="00384B40"/>
    <w:rsid w:val="00390371"/>
    <w:rsid w:val="00395EFF"/>
    <w:rsid w:val="00397051"/>
    <w:rsid w:val="00397FBB"/>
    <w:rsid w:val="003A2806"/>
    <w:rsid w:val="003A4B17"/>
    <w:rsid w:val="003B6777"/>
    <w:rsid w:val="003C5246"/>
    <w:rsid w:val="003E5F7C"/>
    <w:rsid w:val="003F75DD"/>
    <w:rsid w:val="00404164"/>
    <w:rsid w:val="00416602"/>
    <w:rsid w:val="004410B3"/>
    <w:rsid w:val="0045027F"/>
    <w:rsid w:val="00453AF5"/>
    <w:rsid w:val="00455F31"/>
    <w:rsid w:val="004741A9"/>
    <w:rsid w:val="00477A1C"/>
    <w:rsid w:val="004863B4"/>
    <w:rsid w:val="00495ACF"/>
    <w:rsid w:val="004C68FE"/>
    <w:rsid w:val="004D70D1"/>
    <w:rsid w:val="004D7929"/>
    <w:rsid w:val="004E2EBC"/>
    <w:rsid w:val="004E5645"/>
    <w:rsid w:val="004F38E2"/>
    <w:rsid w:val="00500105"/>
    <w:rsid w:val="00504AA7"/>
    <w:rsid w:val="0050530E"/>
    <w:rsid w:val="00511828"/>
    <w:rsid w:val="00517979"/>
    <w:rsid w:val="005425DD"/>
    <w:rsid w:val="005439A6"/>
    <w:rsid w:val="0054769A"/>
    <w:rsid w:val="00550119"/>
    <w:rsid w:val="005538C3"/>
    <w:rsid w:val="005660E2"/>
    <w:rsid w:val="00577291"/>
    <w:rsid w:val="00577AE3"/>
    <w:rsid w:val="00596682"/>
    <w:rsid w:val="005A4E81"/>
    <w:rsid w:val="005B3714"/>
    <w:rsid w:val="005C302E"/>
    <w:rsid w:val="005C3586"/>
    <w:rsid w:val="005C39A5"/>
    <w:rsid w:val="005D4B8A"/>
    <w:rsid w:val="005E25EF"/>
    <w:rsid w:val="005E4EBB"/>
    <w:rsid w:val="005E6D13"/>
    <w:rsid w:val="005F5280"/>
    <w:rsid w:val="006071A6"/>
    <w:rsid w:val="00616D18"/>
    <w:rsid w:val="00623162"/>
    <w:rsid w:val="00625100"/>
    <w:rsid w:val="00632247"/>
    <w:rsid w:val="006331FA"/>
    <w:rsid w:val="00644692"/>
    <w:rsid w:val="00652CF7"/>
    <w:rsid w:val="006554A1"/>
    <w:rsid w:val="006556CE"/>
    <w:rsid w:val="00662EB6"/>
    <w:rsid w:val="006639EA"/>
    <w:rsid w:val="00667C8A"/>
    <w:rsid w:val="00675944"/>
    <w:rsid w:val="006824A8"/>
    <w:rsid w:val="00683446"/>
    <w:rsid w:val="00683773"/>
    <w:rsid w:val="006A0CF2"/>
    <w:rsid w:val="006A1966"/>
    <w:rsid w:val="006B0D39"/>
    <w:rsid w:val="006C34D6"/>
    <w:rsid w:val="006D4D4B"/>
    <w:rsid w:val="006E5E61"/>
    <w:rsid w:val="006F302D"/>
    <w:rsid w:val="006F5B56"/>
    <w:rsid w:val="006F6EDE"/>
    <w:rsid w:val="006F7A6A"/>
    <w:rsid w:val="00717545"/>
    <w:rsid w:val="00724434"/>
    <w:rsid w:val="00727BA1"/>
    <w:rsid w:val="007432FB"/>
    <w:rsid w:val="0074494E"/>
    <w:rsid w:val="0076358A"/>
    <w:rsid w:val="007656D0"/>
    <w:rsid w:val="00770441"/>
    <w:rsid w:val="00771733"/>
    <w:rsid w:val="00780BEE"/>
    <w:rsid w:val="007905F1"/>
    <w:rsid w:val="00795261"/>
    <w:rsid w:val="00796577"/>
    <w:rsid w:val="007A241D"/>
    <w:rsid w:val="007B42C2"/>
    <w:rsid w:val="007C6702"/>
    <w:rsid w:val="007D0A39"/>
    <w:rsid w:val="007D400D"/>
    <w:rsid w:val="007D5D2F"/>
    <w:rsid w:val="007D655A"/>
    <w:rsid w:val="007E1CDF"/>
    <w:rsid w:val="007F0101"/>
    <w:rsid w:val="007F5CBA"/>
    <w:rsid w:val="00811387"/>
    <w:rsid w:val="00823554"/>
    <w:rsid w:val="008436B2"/>
    <w:rsid w:val="008514C8"/>
    <w:rsid w:val="00853496"/>
    <w:rsid w:val="008560E4"/>
    <w:rsid w:val="00891CFF"/>
    <w:rsid w:val="00895EFE"/>
    <w:rsid w:val="008A1756"/>
    <w:rsid w:val="008A1B56"/>
    <w:rsid w:val="008A3F7D"/>
    <w:rsid w:val="008A5245"/>
    <w:rsid w:val="008B070B"/>
    <w:rsid w:val="008B1324"/>
    <w:rsid w:val="008B2BFB"/>
    <w:rsid w:val="008B47F7"/>
    <w:rsid w:val="008B48D4"/>
    <w:rsid w:val="008C5192"/>
    <w:rsid w:val="008E7C99"/>
    <w:rsid w:val="008E7E58"/>
    <w:rsid w:val="008E7F32"/>
    <w:rsid w:val="008F7EFD"/>
    <w:rsid w:val="00911546"/>
    <w:rsid w:val="00911C0A"/>
    <w:rsid w:val="009248C1"/>
    <w:rsid w:val="00937335"/>
    <w:rsid w:val="00944209"/>
    <w:rsid w:val="00946539"/>
    <w:rsid w:val="009564D9"/>
    <w:rsid w:val="009747AB"/>
    <w:rsid w:val="0097695A"/>
    <w:rsid w:val="009769EA"/>
    <w:rsid w:val="009772F6"/>
    <w:rsid w:val="00994513"/>
    <w:rsid w:val="00996283"/>
    <w:rsid w:val="009976BF"/>
    <w:rsid w:val="009A02B2"/>
    <w:rsid w:val="009A2D85"/>
    <w:rsid w:val="009A5B97"/>
    <w:rsid w:val="009B7A1F"/>
    <w:rsid w:val="009C1645"/>
    <w:rsid w:val="009D098A"/>
    <w:rsid w:val="009F2D22"/>
    <w:rsid w:val="009F76C5"/>
    <w:rsid w:val="009F7F22"/>
    <w:rsid w:val="00A00E53"/>
    <w:rsid w:val="00A0639F"/>
    <w:rsid w:val="00A10CBD"/>
    <w:rsid w:val="00A34884"/>
    <w:rsid w:val="00A359DE"/>
    <w:rsid w:val="00A52087"/>
    <w:rsid w:val="00A632D9"/>
    <w:rsid w:val="00A65037"/>
    <w:rsid w:val="00A82789"/>
    <w:rsid w:val="00A86171"/>
    <w:rsid w:val="00A92488"/>
    <w:rsid w:val="00AA1B10"/>
    <w:rsid w:val="00AA2612"/>
    <w:rsid w:val="00AA6CD4"/>
    <w:rsid w:val="00AA7FBF"/>
    <w:rsid w:val="00AB0AB7"/>
    <w:rsid w:val="00AB7385"/>
    <w:rsid w:val="00AC1265"/>
    <w:rsid w:val="00AC1BB4"/>
    <w:rsid w:val="00AC1C79"/>
    <w:rsid w:val="00AC23FC"/>
    <w:rsid w:val="00AC60B7"/>
    <w:rsid w:val="00AD2B30"/>
    <w:rsid w:val="00AF3EEC"/>
    <w:rsid w:val="00AF74D9"/>
    <w:rsid w:val="00B01B67"/>
    <w:rsid w:val="00B12BBD"/>
    <w:rsid w:val="00B26F5E"/>
    <w:rsid w:val="00B31F48"/>
    <w:rsid w:val="00B32EE3"/>
    <w:rsid w:val="00B41A1E"/>
    <w:rsid w:val="00B41AD0"/>
    <w:rsid w:val="00B452F2"/>
    <w:rsid w:val="00B65584"/>
    <w:rsid w:val="00B7257F"/>
    <w:rsid w:val="00B82653"/>
    <w:rsid w:val="00B859F6"/>
    <w:rsid w:val="00B91B73"/>
    <w:rsid w:val="00B95C69"/>
    <w:rsid w:val="00BA21E1"/>
    <w:rsid w:val="00BB58A9"/>
    <w:rsid w:val="00BC1691"/>
    <w:rsid w:val="00BC3F96"/>
    <w:rsid w:val="00BD252B"/>
    <w:rsid w:val="00BD7AC7"/>
    <w:rsid w:val="00BE3CBD"/>
    <w:rsid w:val="00BF1D98"/>
    <w:rsid w:val="00BF6DA0"/>
    <w:rsid w:val="00BF72CA"/>
    <w:rsid w:val="00C0347B"/>
    <w:rsid w:val="00C046A5"/>
    <w:rsid w:val="00C119F0"/>
    <w:rsid w:val="00C145B3"/>
    <w:rsid w:val="00C227B7"/>
    <w:rsid w:val="00C22950"/>
    <w:rsid w:val="00C331A5"/>
    <w:rsid w:val="00C35DC3"/>
    <w:rsid w:val="00C52658"/>
    <w:rsid w:val="00C629B3"/>
    <w:rsid w:val="00C67E43"/>
    <w:rsid w:val="00C70E28"/>
    <w:rsid w:val="00C91A50"/>
    <w:rsid w:val="00CA714B"/>
    <w:rsid w:val="00CB09FD"/>
    <w:rsid w:val="00CB259F"/>
    <w:rsid w:val="00CC2CFB"/>
    <w:rsid w:val="00CC7B27"/>
    <w:rsid w:val="00CD345A"/>
    <w:rsid w:val="00CD739C"/>
    <w:rsid w:val="00CD789B"/>
    <w:rsid w:val="00CE0C82"/>
    <w:rsid w:val="00CE12D9"/>
    <w:rsid w:val="00CE31AA"/>
    <w:rsid w:val="00CE3BE6"/>
    <w:rsid w:val="00CF1747"/>
    <w:rsid w:val="00CF339A"/>
    <w:rsid w:val="00D06812"/>
    <w:rsid w:val="00D1351E"/>
    <w:rsid w:val="00D137F0"/>
    <w:rsid w:val="00D17C76"/>
    <w:rsid w:val="00D22DC2"/>
    <w:rsid w:val="00D31092"/>
    <w:rsid w:val="00D604FF"/>
    <w:rsid w:val="00D607C1"/>
    <w:rsid w:val="00D65047"/>
    <w:rsid w:val="00D67ED6"/>
    <w:rsid w:val="00D67F63"/>
    <w:rsid w:val="00D720CD"/>
    <w:rsid w:val="00D8465C"/>
    <w:rsid w:val="00D9093C"/>
    <w:rsid w:val="00D91C96"/>
    <w:rsid w:val="00D97A03"/>
    <w:rsid w:val="00DA2E54"/>
    <w:rsid w:val="00DB160E"/>
    <w:rsid w:val="00DB2D15"/>
    <w:rsid w:val="00DD06DD"/>
    <w:rsid w:val="00DD35BC"/>
    <w:rsid w:val="00DE6180"/>
    <w:rsid w:val="00DE7394"/>
    <w:rsid w:val="00DE79DE"/>
    <w:rsid w:val="00DF77F7"/>
    <w:rsid w:val="00DF7D86"/>
    <w:rsid w:val="00E002BD"/>
    <w:rsid w:val="00E035EA"/>
    <w:rsid w:val="00E0405E"/>
    <w:rsid w:val="00E21E68"/>
    <w:rsid w:val="00E23244"/>
    <w:rsid w:val="00E246E1"/>
    <w:rsid w:val="00E309FE"/>
    <w:rsid w:val="00E353C8"/>
    <w:rsid w:val="00E36F0E"/>
    <w:rsid w:val="00E4175D"/>
    <w:rsid w:val="00E43F12"/>
    <w:rsid w:val="00E4480E"/>
    <w:rsid w:val="00E65998"/>
    <w:rsid w:val="00E837D0"/>
    <w:rsid w:val="00E94D52"/>
    <w:rsid w:val="00EA2095"/>
    <w:rsid w:val="00ED17EC"/>
    <w:rsid w:val="00EE1B10"/>
    <w:rsid w:val="00EE26DA"/>
    <w:rsid w:val="00EF34C2"/>
    <w:rsid w:val="00EF61B2"/>
    <w:rsid w:val="00F01F63"/>
    <w:rsid w:val="00F17538"/>
    <w:rsid w:val="00F31CB9"/>
    <w:rsid w:val="00F33D4C"/>
    <w:rsid w:val="00F349AC"/>
    <w:rsid w:val="00F45E6B"/>
    <w:rsid w:val="00F531A4"/>
    <w:rsid w:val="00F605F7"/>
    <w:rsid w:val="00F70699"/>
    <w:rsid w:val="00F73D77"/>
    <w:rsid w:val="00F87C8D"/>
    <w:rsid w:val="00F959A9"/>
    <w:rsid w:val="00F9643E"/>
    <w:rsid w:val="00FC3E8C"/>
    <w:rsid w:val="00FC4C1F"/>
    <w:rsid w:val="00FD0B87"/>
    <w:rsid w:val="00FD4F68"/>
    <w:rsid w:val="00FD5522"/>
    <w:rsid w:val="00FD5E8F"/>
    <w:rsid w:val="00FD6093"/>
    <w:rsid w:val="00FE0EB0"/>
    <w:rsid w:val="00FE1F32"/>
    <w:rsid w:val="00FF1888"/>
    <w:rsid w:val="00FF3ECD"/>
    <w:rsid w:val="00FF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3F6AE"/>
  <w15:chartTrackingRefBased/>
  <w15:docId w15:val="{719902B9-1D90-864F-86E9-2BE035B9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7b38F8A7B1-CEA2-CF4F-9C46-ECAAD1BBAC5C%7dtf50002001.dotx" TargetMode="External" /></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864D53200174EA9A88CAAE7F348B6" ma:contentTypeVersion="8" ma:contentTypeDescription="Create a new document." ma:contentTypeScope="" ma:versionID="08908f563d1dd3a788ca4f8f18226117">
  <xsd:schema xmlns:xsd="http://www.w3.org/2001/XMLSchema" xmlns:xs="http://www.w3.org/2001/XMLSchema" xmlns:p="http://schemas.microsoft.com/office/2006/metadata/properties" xmlns:ns2="0542be90-bd27-4944-a006-4c44b8ae237e" xmlns:ns3="8411219d-8e75-4122-811b-b3a4cb5634db" targetNamespace="http://schemas.microsoft.com/office/2006/metadata/properties" ma:root="true" ma:fieldsID="4628a517ad16e9b50217df84db20259b" ns2:_="" ns3:_="">
    <xsd:import namespace="0542be90-bd27-4944-a006-4c44b8ae237e"/>
    <xsd:import namespace="8411219d-8e75-4122-811b-b3a4cb5634d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2be90-bd27-4944-a006-4c44b8ae237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1219d-8e75-4122-811b-b3a4cb5634d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EC053A-90FC-400A-B925-7F9EB75B7E4B}"/>
</file>

<file path=customXml/itemProps2.xml><?xml version="1.0" encoding="utf-8"?>
<ds:datastoreItem xmlns:ds="http://schemas.openxmlformats.org/officeDocument/2006/customXml" ds:itemID="{A4A2D753-EF36-4D53-835E-D6E7C7BC2AF7}"/>
</file>

<file path=customXml/itemProps3.xml><?xml version="1.0" encoding="utf-8"?>
<ds:datastoreItem xmlns:ds="http://schemas.openxmlformats.org/officeDocument/2006/customXml" ds:itemID="{7279E9C7-5464-4CFB-A389-F7B96B7D921A}"/>
</file>

<file path=docProps/app.xml><?xml version="1.0" encoding="utf-8"?>
<Properties xmlns="http://schemas.openxmlformats.org/officeDocument/2006/extended-properties" xmlns:vt="http://schemas.openxmlformats.org/officeDocument/2006/docPropsVTypes">
  <Template>{38F8A7B1-CEA2-CF4F-9C46-ECAAD1BBAC5C}tf50002001.dotx</Template>
  <TotalTime>5</TotalTime>
  <Pages>1</Pages>
  <Words>945</Words>
  <Characters>5387</Characters>
  <Application>Microsoft Office Word</Application>
  <DocSecurity>0</DocSecurity>
  <Lines>44</Lines>
  <Paragraphs>12</Paragraphs>
  <ScaleCrop>false</ScaleCrop>
  <Company/>
  <LinksUpToDate>false</LinksUpToDate>
  <CharactersWithSpaces>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De Gouveia</dc:creator>
  <cp:keywords/>
  <dc:description/>
  <cp:lastModifiedBy>Leon De Gouveia</cp:lastModifiedBy>
  <cp:revision>2</cp:revision>
  <dcterms:created xsi:type="dcterms:W3CDTF">2018-10-22T22:37:00Z</dcterms:created>
  <dcterms:modified xsi:type="dcterms:W3CDTF">2018-10-22T22:37:00Z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0x0101004E1864D53200174EA9A88CAAE7F348B6</vt:lpwstr>
  </property>
</Properties>
</file>